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8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</w:r>
    </w:p>
    <w:p>
      <w:pPr>
        <w:pStyle w:val="Normal"/>
        <w:shd w:fill="FFFFFF" w:val="clear"/>
        <w:spacing w:before="0" w:after="60"/>
        <w:ind w:right="60" w:hanging="0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  <w:t>«КАЙ   И   ГЕРДА»</w:t>
      </w:r>
    </w:p>
    <w:p>
      <w:pPr>
        <w:pStyle w:val="Normal"/>
        <w:shd w:fill="FFFFFF" w:val="clear"/>
        <w:spacing w:before="0" w:after="60"/>
        <w:ind w:right="60" w:hanging="0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</w:r>
    </w:p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bookmarkStart w:id="0" w:name="_sp5l823x72a3"/>
      <w:bookmarkEnd w:id="0"/>
      <w:r>
        <w:rPr>
          <w:rFonts w:cs="Arial" w:ascii="Monotype Corsiva" w:hAnsi="Monotype Corsiva"/>
          <w:b/>
          <w:i/>
          <w:color w:val="000000"/>
          <w:sz w:val="40"/>
          <w:szCs w:val="40"/>
        </w:rPr>
        <w:t>Пьеса–сказка в стихах для взрослых</w:t>
      </w:r>
    </w:p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</w:r>
    </w:p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</w:r>
    </w:p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  <w:t>Стихотворения Екатерины ПОНОМАРЁВОЙ</w:t>
      </w:r>
    </w:p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</w:r>
    </w:p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  <w:t>Фотографии Светланы НАСЕЙКИНОЙ</w:t>
      </w:r>
    </w:p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</w:r>
    </w:p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  <w:drawing>
          <wp:inline distT="0" distB="0" distL="0" distR="0">
            <wp:extent cx="3705225" cy="463105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Monotype Corsiva" w:hAnsi="Monotype Corsiva" w:cs="Arial"/>
          <w:b/>
          <w:b/>
          <w:i/>
          <w:i/>
          <w:color w:val="000000"/>
          <w:sz w:val="40"/>
          <w:szCs w:val="40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</w:r>
    </w:p>
    <w:p>
      <w:pPr>
        <w:pStyle w:val="Normal"/>
        <w:shd w:fill="FFFFFF" w:val="clear"/>
        <w:jc w:val="center"/>
        <w:rPr>
          <w:rFonts w:ascii="Monotype Corsiva" w:hAnsi="Monotype Corsiva" w:cs="Monotype Corsiva"/>
          <w:b/>
          <w:b/>
          <w:i/>
          <w:i/>
          <w:color w:val="000000"/>
          <w:sz w:val="32"/>
          <w:szCs w:val="32"/>
        </w:rPr>
      </w:pPr>
      <w:r>
        <w:rPr>
          <w:rFonts w:cs="Monotype Corsiva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right"/>
        <w:rPr>
          <w:rFonts w:ascii="Monotype Corsiva" w:hAnsi="Monotype Corsiva" w:cs="Monotype Corsiva"/>
          <w:b/>
          <w:b/>
          <w:i/>
          <w:i/>
          <w:color w:val="000000"/>
          <w:sz w:val="32"/>
          <w:szCs w:val="32"/>
        </w:rPr>
      </w:pPr>
      <w:r>
        <w:rPr>
          <w:rFonts w:cs="Monotype Corsiva" w:ascii="Monotype Corsiva" w:hAnsi="Monotype Corsiva"/>
          <w:b/>
          <w:i/>
          <w:color w:val="000000"/>
          <w:sz w:val="32"/>
          <w:szCs w:val="32"/>
        </w:rPr>
        <w:t>Куратор – Вера Андреевна Соловьёва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Автор</w:t>
      </w:r>
    </w:p>
    <w:p>
      <w:pPr>
        <w:pStyle w:val="Normal"/>
        <w:shd w:fill="FFFFFF" w:val="clear"/>
        <w:jc w:val="center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Такое с каждым может приключиться.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Несовершенен и коварен этот мир.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Хотим – и удержать в руках синицу,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с журавлём испить любовный эликсир.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Но по своим местам всё Жизнь расставит –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Лишь голос Сердца в помощь призови.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Оно ведь не солжет и не слукавит.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Тому примером – эта Сказка о Любви.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3333750" cy="4762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Кай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Мороз сегодня не на шутку разыгрался!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кружит вьюга снежной пеленой.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Как хочется скорей попасть домой –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Я по любимой так истосковался!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Ей подарю букет душистых роз.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Свет погашу… Пускай мерцают свечи…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А терпкое вино согреет зимний вечер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унесёт нас в царство дивных грёз.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4264660" cy="533082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Герда: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Как нынче вьюжит за окном метель!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отчего-то неспокойно сердцу.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Как будто моих мыслей цитадель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врагу открыла потайную дверцу.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4625340" cy="462534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/>
      </w:pPr>
      <w:r>
        <w:rPr>
          <w:sz w:val="27"/>
          <w:szCs w:val="27"/>
        </w:rPr>
        <w:t>Кай</w:t>
      </w:r>
      <w:r>
        <w:rPr>
          <w:rFonts w:cs="Arial" w:ascii="Monotype Corsiva" w:hAnsi="Monotype Corsiva"/>
          <w:color w:val="000000"/>
          <w:sz w:val="32"/>
          <w:szCs w:val="32"/>
        </w:rPr>
        <w:t>: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Привет, родная! Нечего грустить!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Принёс тебе вино я. Свечи, розы...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Ничто не сможет наши чувства охладить: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ни вьюга, ни метели, ни морозы.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Monotype Corsiva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3683635" cy="228092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Герда: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 знаю милый, что сейчас со мной.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Но в памяти воскресла одна сказка,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 том, как Кай умчался на салазках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от своей Герды к Королеве Ледяной.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Кай: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Зачем о глупых сказках вспоминать?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Давно с тобою мы уже не дети.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 Королев нет Снежных на примете,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таких,, к которым от тебя хочу сбежать.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2806065" cy="35179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Герда: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Ты прав! Мои тревоги ни к чему.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Нет повода совсем для грусти.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Давай же мысли тёмные отпустим.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Что на меня нашло? Я не пойму!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4332605" cy="43307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Кай:</w:t>
      </w:r>
    </w:p>
    <w:p>
      <w:pPr>
        <w:pStyle w:val="Normal"/>
        <w:shd w:fill="FFFFFF" w:val="clear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cs="Arial" w:ascii="Monotype Corsiva" w:hAnsi="Monotype Corsiva"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Мерцают свечи… Аромат цветов…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Вино давно разлито по бокалам.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Узор из тысячи алмазных лепестков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на стёклах выткан, словно по лекалам.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Морозный воздух хочется вздохнуть...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На миг я только распахну окошко!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Ох, что-то острое меня кольнуло в грудь!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Я ухожу... Хочу один побыть немножко…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2386330" cy="298323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/>
      </w:pPr>
      <w:r>
        <w:rPr/>
      </w:r>
    </w:p>
    <w:p>
      <w:pPr>
        <w:pStyle w:val="Normal"/>
        <w:shd w:fill="FFFFFF" w:val="clear"/>
        <w:jc w:val="center"/>
        <w:rPr/>
      </w:pPr>
      <w:r>
        <w:rPr/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Автор: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Ворвалась в комнату проказница-метель.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На скатерть белую вино, как кровь, пролилось.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Со стоном Герда на колени опустилась,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 зная, что же делать ей теперь.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3364865" cy="355536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rFonts w:ascii="Monotype Corsiva" w:hAnsi="Monotype Corsiva" w:cs="Arial"/>
          <w:b/>
          <w:b/>
          <w:i/>
          <w:i/>
          <w:color w:val="000000"/>
          <w:sz w:val="27"/>
          <w:szCs w:val="27"/>
        </w:rPr>
      </w:pPr>
      <w:r>
        <w:rPr>
          <w:rFonts w:cs="Arial" w:ascii="Monotype Corsiva" w:hAnsi="Monotype Corsiva"/>
          <w:b/>
          <w:i/>
          <w:color w:val="000000"/>
          <w:sz w:val="27"/>
          <w:szCs w:val="27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Автор: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Промчались быстротечные года.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Обида Герды улеглась давно...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Лишь изредка зимой, глядя в окно,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 своём Кае вспоминала иногда.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Она мечтала, чтобы он узнал,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что боль сердечная давно перегорела.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это горе пережить она сумела,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хоть так жестоко он судьбу ей поломал.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3670300" cy="458787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Мечта сбылась. И через много лет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она увидела его случайно.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Он изможден был. И смотрел печально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на ту, принёс которой столько бед.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rFonts w:ascii="Monotype Corsiva" w:hAnsi="Monotype Corsiva" w:cs="Arial"/>
          <w:b/>
          <w:b/>
          <w:i/>
          <w:i/>
          <w:color w:val="000000"/>
          <w:sz w:val="27"/>
          <w:szCs w:val="27"/>
        </w:rPr>
      </w:pPr>
      <w:r>
        <w:rPr>
          <w:rFonts w:cs="Arial" w:ascii="Monotype Corsiva" w:hAnsi="Monotype Corsiva"/>
          <w:b/>
          <w:i/>
          <w:color w:val="000000"/>
          <w:sz w:val="27"/>
          <w:szCs w:val="27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Кай: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Прости за всё. Мой выбор не Душой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был глупо сделан. Не за тем погнался.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Соблазнам ложным и губительным поддался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решив, что только с Королевой хорошо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мне будет. И прельстившись жемчугами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фальшивыми, я про любовь забыл.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Блеск самоцветов разум мой затмил,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я бежал, земли не видя под ногами.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3979545" cy="5895975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Герда: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Ты появился в моей жизни вновь,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чтоб растопить Души озябшей холод?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утолить со мной сердечный голод?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Важна ли для тебя моя любовь?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 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Но как забыть мне тот печальный миг,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когда ты вычеркнул из жизни чувства?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Решив, что лучше в твоём сердце будет пусто,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чем в кошельке. О чём мечтал – достиг?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/>
      </w:pPr>
      <w:r>
        <w:rPr/>
        <w:drawing>
          <wp:inline distT="0" distB="0" distL="0" distR="0">
            <wp:extent cx="3383280" cy="506349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/>
      </w:pPr>
      <w:r>
        <w:rPr/>
      </w:r>
    </w:p>
    <w:p>
      <w:pPr>
        <w:pStyle w:val="Normal"/>
        <w:shd w:fill="FFFFFF" w:val="clear"/>
        <w:jc w:val="center"/>
        <w:rPr/>
      </w:pPr>
      <w:r>
        <w:rPr/>
      </w:r>
    </w:p>
    <w:p>
      <w:pPr>
        <w:pStyle w:val="Normal"/>
        <w:shd w:fill="FFFFFF" w:val="clear"/>
        <w:jc w:val="center"/>
        <w:rPr/>
      </w:pPr>
      <w:r>
        <w:rPr/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>
      <w:pPr>
        <w:pStyle w:val="Normal"/>
        <w:shd w:fill="FFFFFF" w:val="clea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Кай: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 так всё гладко оказалось и легко…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Мне думалось, что чувства жить мешают.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Недавно понял я – они же вдохновляют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окрыляют, чтоб подняться высоко!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Тогда не осознал я, что любовь –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 наказание, не сложность, а спасение.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Коль нет любви, не будет и везения...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Молю тебя, на счастье шанс дать вновь!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2720340" cy="3387725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Герда: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как? Богатство счастье принесло?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За деньги можно ль быть с собою в мире?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Хотел ты, чтоб тебя ценили... Не любили!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Жаль, слишком поздно озарение пришло.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О славной жизни, о почете так мечтал,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что позабыл о том, что чувства значат.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Лишь только Ледяную Королеву повстречал –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решил:- С ней непременно будет всё иначе?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Кай: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Я думал – её холод напускной!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Со временем он в пламя превратится.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я сумею счастьем насладиться,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 вспоминая о судьбе своей иной.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40"/>
          <w:szCs w:val="40"/>
        </w:rPr>
        <w:drawing>
          <wp:inline distT="0" distB="0" distL="0" distR="0">
            <wp:extent cx="4338320" cy="5406390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sz w:val="27"/>
          <w:szCs w:val="27"/>
        </w:rPr>
      </w:pPr>
      <w:r>
        <w:rPr>
          <w:sz w:val="27"/>
          <w:szCs w:val="27"/>
        </w:rPr>
        <w:t>Герда: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Поверь, не может дама изо льда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дарить тепло, коль Сердце ледяное.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В нём нет Любви, нет Чувств. Оно – пустое.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стать другим не сможет никогда.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Monotype Corsiva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3680460" cy="6607810"/>
            <wp:effectExtent l="0" t="0" r="0" b="0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1" t="-6" r="-11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cs="Arial" w:ascii="Monotype Corsiva" w:hAnsi="Monotype Corsiva"/>
          <w:color w:val="000000"/>
          <w:sz w:val="32"/>
          <w:szCs w:val="32"/>
        </w:rPr>
        <w:t>Кай: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Сполна наказан я. Сумеешь ли простить?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Все эти годы так мечтал о Чуде!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Жизнь прежнюю хочу навек забыть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вновь поверить в то, что Счастье будет.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cs="Arial" w:ascii="Monotype Corsiva" w:hAnsi="Monotype Corsiva"/>
          <w:color w:val="000000"/>
          <w:sz w:val="32"/>
          <w:szCs w:val="32"/>
        </w:rPr>
        <w:t>Герда: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Тебя давно простила. Но назад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дороги нет. Мне было слишком больно.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Пусть недоверие – худшее из бед,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да только я всегда стану невольно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ждать новой подлости, измены. Не смогу</w:t>
      </w:r>
    </w:p>
    <w:p>
      <w:pPr>
        <w:pStyle w:val="Normal"/>
        <w:shd w:fill="FFFFFF" w:val="clear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вновь доверять всем Сердцем и Душой.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Ты для меня теперь совсем чужой,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а в моей жизни нет местечка чужаку.</w:t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4165600" cy="5692140"/>
            <wp:effectExtent l="0" t="0" r="0" b="0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cs="Arial" w:ascii="Monotype Corsiva" w:hAnsi="Monotype Corsiva"/>
          <w:color w:val="000000"/>
          <w:sz w:val="32"/>
          <w:szCs w:val="32"/>
        </w:rPr>
        <w:t>Автор: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Пусть каждый сам додумает, что дальше:</w:t>
      </w:r>
    </w:p>
    <w:p>
      <w:pPr>
        <w:pStyle w:val="Normal"/>
        <w:shd w:fill="FFFFFF" w:val="clear"/>
        <w:spacing w:lineRule="auto" w:line="360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простила Герда Кая или нет.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Но только фантазируйте без фальши,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подскажет жизнь вам правильный ответ.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Всем по поступкам будет и награда.</w:t>
        <w:br/>
        <w:t>Припомнилось, что Каю в сказке изо льда</w:t>
        <w:br/>
        <w:t>сложить простое слово «Вечность» было надо,</w:t>
        <w:br/>
        <w:t>а он, увы, не мог ни нынче, ни тогда...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 складывался этот пазл без Герды!</w:t>
        <w:br/>
        <w:t>Её любовь давала силы на успех.</w:t>
        <w:br/>
        <w:t>А без любви Кай делал всё неверно,</w:t>
        <w:br/>
        <w:t>скрывая горечь поражения от всех.</w:t>
      </w:r>
    </w:p>
    <w:p>
      <w:pPr>
        <w:pStyle w:val="Normal"/>
        <w:shd w:fill="FFFFFF" w:val="clear"/>
        <w:spacing w:lineRule="auto" w:line="360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Недаром говорится, что с мужчиной</w:t>
        <w:br/>
        <w:t>лишь та, которую он сам и заслужил.</w:t>
        <w:br/>
        <w:t>Не разглядев, что скрыто под личиной</w:t>
        <w:br/>
        <w:t>у Королевы, с ней жизнь соединил.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Всё по своим местам Судьба расставит: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лжецов накажет, честных наградит.</w:t>
      </w:r>
    </w:p>
    <w:p>
      <w:pPr>
        <w:pStyle w:val="Normal"/>
        <w:shd w:fill="FFFFFF" w:val="clear"/>
        <w:spacing w:lineRule="auto" w:line="360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Жизнь не схитрит и даже не слукавит,</w:t>
      </w:r>
    </w:p>
    <w:p>
      <w:pPr>
        <w:pStyle w:val="Normal"/>
        <w:shd w:fill="FFFFFF" w:val="clear"/>
        <w:spacing w:lineRule="auto" w:line="360"/>
        <w:jc w:val="center"/>
        <w:rPr/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но тем, Душой и Сердцем кто открыт.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А Герда с Каем – только персонажи!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Не Андерсена. Но терпенье прояви…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 не сердись, коль не по вкусу даже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t>иная версия той Сказки о Любви.</w:t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spacing w:lineRule="auto" w:line="360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  <w:drawing>
          <wp:inline distT="0" distB="0" distL="0" distR="0">
            <wp:extent cx="5100955" cy="7636510"/>
            <wp:effectExtent l="0" t="0" r="0" b="0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p>
      <w:pPr>
        <w:pStyle w:val="Normal"/>
        <w:shd w:fill="FFFFFF" w:val="clear"/>
        <w:jc w:val="center"/>
        <w:rPr>
          <w:rFonts w:ascii="Monotype Corsiva" w:hAnsi="Monotype Corsiva" w:cs="Arial"/>
          <w:b/>
          <w:b/>
          <w:i/>
          <w:i/>
          <w:color w:val="000000"/>
          <w:sz w:val="32"/>
          <w:szCs w:val="32"/>
        </w:rPr>
      </w:pPr>
      <w:r>
        <w:rPr>
          <w:rFonts w:cs="Arial" w:ascii="Monotype Corsiva" w:hAnsi="Monotype Corsiva"/>
          <w:b/>
          <w:i/>
          <w:color w:val="000000"/>
          <w:sz w:val="32"/>
          <w:szCs w:val="32"/>
        </w:rPr>
      </w:r>
    </w:p>
    <w:sectPr>
      <w:footerReference w:type="default" r:id="rId19"/>
      <w:type w:val="nextPage"/>
      <w:pgSz w:w="11906" w:h="16838"/>
      <w:pgMar w:left="1134" w:right="1134" w:header="0" w:top="1418" w:footer="709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  <w:font w:name="Arial">
    <w:charset w:val="cc"/>
    <w:family w:val="swiss"/>
    <w:pitch w:val="variable"/>
  </w:font>
  <w:font w:name="Monotype Corsiva">
    <w:charset w:val="cc"/>
    <w:family w:val="script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3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largest"/>
              <wp:docPr id="18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2"/>
                            <w:rPr>
                              <w:rStyle w:val="Style14"/>
                            </w:rPr>
                          </w:pPr>
                          <w:r>
                            <w:rPr>
                              <w:rStyle w:val="Style14"/>
                            </w:rPr>
                            <w:fldChar w:fldCharType="begin"/>
                          </w:r>
                          <w:r>
                            <w:rPr>
                              <w:rStyle w:val="Style14"/>
                            </w:rPr>
                            <w:instrText> PAGE </w:instrText>
                          </w:r>
                          <w:r>
                            <w:rPr>
                              <w:rStyle w:val="Style14"/>
                            </w:rPr>
                            <w:fldChar w:fldCharType="separate"/>
                          </w:r>
                          <w:r>
                            <w:rPr>
                              <w:rStyle w:val="Style14"/>
                            </w:rPr>
                            <w:t>16</w:t>
                          </w:r>
                          <w:r>
                            <w:rPr>
                              <w:rStyle w:val="Style14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3.8pt;mso-wrap-distance-left:0pt;mso-wrap-distance-right:0pt;mso-wrap-distance-top:0pt;mso-wrap-distance-bottom:0pt;margin-top:0.05pt;mso-position-vertical-relative:text;margin-left:234.9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2"/>
                      <w:rPr>
                        <w:rStyle w:val="Style14"/>
                      </w:rPr>
                    </w:pPr>
                    <w:r>
                      <w:rPr>
                        <w:rStyle w:val="Style14"/>
                      </w:rPr>
                      <w:fldChar w:fldCharType="begin"/>
                    </w:r>
                    <w:r>
                      <w:rPr>
                        <w:rStyle w:val="Style14"/>
                      </w:rPr>
                      <w:instrText> PAGE </w:instrText>
                    </w:r>
                    <w:r>
                      <w:rPr>
                        <w:rStyle w:val="Style14"/>
                      </w:rPr>
                      <w:fldChar w:fldCharType="separate"/>
                    </w:r>
                    <w:r>
                      <w:rPr>
                        <w:rStyle w:val="Style14"/>
                      </w:rPr>
                      <w:t>16</w:t>
                    </w:r>
                    <w:r>
                      <w:rPr>
                        <w:rStyle w:val="Style14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ejaVu San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1">
    <w:name w:val="Heading 1"/>
    <w:basedOn w:val="Normal"/>
    <w:next w:val="Style17"/>
    <w:qFormat/>
    <w:pPr>
      <w:numPr>
        <w:ilvl w:val="0"/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character" w:styleId="WW8Num1z0">
    <w:name w:val="WW8Num1z0"/>
    <w:qFormat/>
    <w:rPr>
      <w:rFonts w:ascii="Symbol" w:hAnsi="Symbol" w:cs="Symbol"/>
      <w:sz w:val="20"/>
    </w:rPr>
  </w:style>
  <w:style w:type="character" w:styleId="WW8Num1z1">
    <w:name w:val="WW8Num1z1"/>
    <w:qFormat/>
    <w:rPr>
      <w:rFonts w:ascii="Courier New" w:hAnsi="Courier New" w:cs="Courier New"/>
      <w:sz w:val="20"/>
    </w:rPr>
  </w:style>
  <w:style w:type="character" w:styleId="WW8Num1z2">
    <w:name w:val="WW8Num1z2"/>
    <w:qFormat/>
    <w:rPr>
      <w:rFonts w:ascii="Wingdings" w:hAnsi="Wingdings" w:cs="Wingdings"/>
      <w:sz w:val="20"/>
    </w:rPr>
  </w:style>
  <w:style w:type="character" w:styleId="WW8Num2z0">
    <w:name w:val="WW8Num2z0"/>
    <w:qFormat/>
    <w:rPr>
      <w:rFonts w:ascii="Symbol" w:hAnsi="Symbol" w:cs="Symbol"/>
      <w:sz w:val="20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3z1">
    <w:name w:val="WW8Num3z1"/>
    <w:qFormat/>
    <w:rPr>
      <w:rFonts w:ascii="Courier New" w:hAnsi="Courier New" w:cs="Courier New"/>
      <w:sz w:val="20"/>
    </w:rPr>
  </w:style>
  <w:style w:type="character" w:styleId="WW8Num3z2">
    <w:name w:val="WW8Num3z2"/>
    <w:qFormat/>
    <w:rPr>
      <w:rFonts w:ascii="Wingdings" w:hAnsi="Wingdings" w:cs="Wingdings"/>
      <w:sz w:val="20"/>
    </w:rPr>
  </w:style>
  <w:style w:type="character" w:styleId="WW8Num4z0">
    <w:name w:val="WW8Num4z0"/>
    <w:qFormat/>
    <w:rPr>
      <w:rFonts w:ascii="Symbol" w:hAnsi="Symbol" w:cs="Symbol"/>
      <w:sz w:val="20"/>
    </w:rPr>
  </w:style>
  <w:style w:type="character" w:styleId="WW8Num4z1">
    <w:name w:val="WW8Num4z1"/>
    <w:qFormat/>
    <w:rPr>
      <w:rFonts w:ascii="Courier New" w:hAnsi="Courier New" w:cs="Courier New"/>
      <w:sz w:val="20"/>
    </w:rPr>
  </w:style>
  <w:style w:type="character" w:styleId="WW8Num4z2">
    <w:name w:val="WW8Num4z2"/>
    <w:qFormat/>
    <w:rPr>
      <w:rFonts w:ascii="Wingdings" w:hAnsi="Wingdings" w:cs="Wingdings"/>
      <w:sz w:val="20"/>
    </w:rPr>
  </w:style>
  <w:style w:type="character" w:styleId="Style13">
    <w:name w:val="Основной шрифт абзаца"/>
    <w:qFormat/>
    <w:rPr/>
  </w:style>
  <w:style w:type="character" w:styleId="Style14">
    <w:name w:val="Номер страницы"/>
    <w:basedOn w:val="Style13"/>
    <w:rPr/>
  </w:style>
  <w:style w:type="character" w:styleId="Style15">
    <w:name w:val="Интернет-ссылка"/>
    <w:basedOn w:val="Style13"/>
    <w:rPr>
      <w:color w:val="0000FF"/>
      <w:u w:val="single"/>
    </w:rPr>
  </w:style>
  <w:style w:type="character" w:styleId="Immessstacktools">
    <w:name w:val="im-mess-stack--tools"/>
    <w:basedOn w:val="Style13"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Tahoma" w:cs="DejaVu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DejaVu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DejaVu Sans"/>
    </w:rPr>
  </w:style>
  <w:style w:type="paragraph" w:styleId="Style21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2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3">
    <w:name w:val="Обычный (веб)"/>
    <w:basedOn w:val="Normal"/>
    <w:qFormat/>
    <w:pPr>
      <w:spacing w:before="280" w:after="280"/>
    </w:pPr>
    <w:rPr/>
  </w:style>
  <w:style w:type="paragraph" w:styleId="Normal1">
    <w:name w:val="LO-normal"/>
    <w:qFormat/>
    <w:pPr>
      <w:widowControl/>
      <w:bidi w:val="0"/>
      <w:spacing w:lineRule="auto" w:line="276"/>
    </w:pPr>
    <w:rPr>
      <w:rFonts w:ascii="Arial" w:hAnsi="Arial" w:eastAsia="Times New Roman" w:cs="Arial"/>
      <w:color w:val="auto"/>
      <w:sz w:val="22"/>
      <w:szCs w:val="22"/>
      <w:lang w:val="ru" w:bidi="ar-SA" w:eastAsia="zh-CN"/>
    </w:rPr>
  </w:style>
  <w:style w:type="paragraph" w:styleId="Style24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933</TotalTime>
  <Application>LibreOffice/7.0.4.2$Linux_X86_64 LibreOffice_project/00$Build-2</Application>
  <AppVersion>15.0000</AppVersion>
  <Pages>16</Pages>
  <Words>844</Words>
  <Characters>4225</Characters>
  <CharactersWithSpaces>4936</CharactersWithSpaces>
  <Paragraphs>171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2021-11-10T09:01:00Z</dcterms:created>
  <dc:creator>Вера</dc:creator>
  <dc:description/>
  <cp:keywords> </cp:keywords>
  <dc:language>ru-RU</dc:language>
  <cp:lastModifiedBy>Вера</cp:lastModifiedBy>
  <dcterms:modified xsi:type="dcterms:W3CDTF">2021-12-31T07:14:00Z</dcterms:modified>
  <cp:revision>31</cp:revision>
  <dc:subject/>
  <dc:title/>
</cp:coreProperties>
</file>